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  <w:bookmarkStart w:id="17" w:name="_GoBack"/>
      <w:bookmarkEnd w:id="17"/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八一春节慰问金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吉县退役军人事务局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吉县退役军人事务局-217001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t>对我县烈士遗属、因公牺牲军人遗属、病故军人遗属、在乡退伍红军老战士、残疾军人、在乡复员军人、带病回乡退役军人、参战退役军人、参加核试验部队退役军人及60周岁农村籍退役士兵进行发放慰问金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吉办字【2021】21号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严格按照文件要求及股室制度执行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优抚股负责对走访慰问对象进行卓一核实，最终确定慰问对象人数及慰问金数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62.9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由股室核实慰问人员名单，根据走访慰问要求执行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对本年度慰问的退役军人进行核实，严格按照走访慰问要求执行好政策，及时发放慰问金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八一春节慰问金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100</w:t>
      </w:r>
      <w:r>
        <w:rPr>
          <w:rFonts w:hint="eastAsia"/>
        </w:rPr>
        <w:t>分，属于</w:t>
      </w:r>
      <w:r>
        <w:t>"优秀"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走访慰问人数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60</w:t>
            </w: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3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60</w:t>
            </w: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3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符合发放慰问金标准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慰问金发放及时性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符合走访慰问标准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符合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退役军人社会地位提高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退役军人满意度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left="1134" w:leftChars="405" w:firstLine="426" w:firstLineChars="0"/>
        <w:rPr>
          <w:rFonts w:hint="eastAsia" w:ascii="仿宋_GB2312" w:eastAsia="仿宋_GB2312"/>
          <w:bCs/>
          <w:lang w:eastAsia="zh-CN"/>
        </w:rPr>
      </w:pPr>
      <w:r>
        <w:rPr>
          <w:rFonts w:hint="eastAsia" w:ascii="仿宋_GB2312"/>
          <w:bCs/>
          <w:lang w:eastAsia="zh-CN"/>
        </w:rPr>
        <w:t>无</w:t>
      </w:r>
    </w:p>
    <w:p>
      <w:pPr>
        <w:pStyle w:val="44"/>
        <w:ind w:left="700" w:leftChars="250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1134" w:leftChars="405" w:firstLine="426" w:firstLineChars="0"/>
        <w:rPr>
          <w:rFonts w:hint="eastAsia" w:ascii="仿宋_GB2312" w:eastAsia="仿宋_GB2312"/>
          <w:bCs/>
          <w:lang w:eastAsia="zh-CN"/>
        </w:rPr>
      </w:pPr>
      <w:r>
        <w:rPr>
          <w:rFonts w:hint="eastAsia" w:ascii="仿宋_GB2312"/>
          <w:bCs/>
          <w:lang w:eastAsia="zh-CN"/>
        </w:rPr>
        <w:t>无</w:t>
      </w:r>
    </w:p>
    <w:p>
      <w:pPr>
        <w:pStyle w:val="44"/>
        <w:ind w:left="1134" w:leftChars="405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left="1134" w:leftChars="405" w:firstLine="426" w:firstLineChars="0"/>
        <w:rPr>
          <w:rFonts w:hint="eastAsia" w:ascii="仿宋_GB2312" w:eastAsia="仿宋_GB2312"/>
          <w:bCs/>
          <w:lang w:eastAsia="zh-CN"/>
        </w:rPr>
      </w:pPr>
      <w:r>
        <w:rPr>
          <w:rFonts w:hint="eastAsia" w:ascii="仿宋_GB2312"/>
          <w:bCs/>
          <w:lang w:eastAsia="zh-CN"/>
        </w:rPr>
        <w:t>无</w:t>
      </w:r>
    </w:p>
    <w:p>
      <w:pPr>
        <w:pStyle w:val="44"/>
        <w:ind w:left="1134" w:leftChars="405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left="991" w:leftChars="354" w:firstLine="569" w:firstLineChars="0"/>
        <w:rPr>
          <w:rFonts w:hint="eastAsia" w:ascii="仿宋_GB2312" w:eastAsia="仿宋_GB2312"/>
          <w:bCs/>
          <w:lang w:eastAsia="zh-CN"/>
        </w:rPr>
      </w:pPr>
      <w:r>
        <w:rPr>
          <w:rFonts w:hint="eastAsia" w:ascii="仿宋_GB2312"/>
          <w:bCs/>
          <w:lang w:eastAsia="zh-CN"/>
        </w:rPr>
        <w:t>无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firstLine="840" w:firstLineChars="300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无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无</w:t>
      </w:r>
    </w:p>
    <w:p>
      <w:pPr>
        <w:pStyle w:val="52"/>
        <w:rPr>
          <w:rFonts w:hint="eastAsia"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无</w:t>
      </w:r>
    </w:p>
    <w:p>
      <w:pPr>
        <w:pStyle w:val="44"/>
        <w:ind w:firstLine="848" w:firstLineChars="303"/>
      </w:pPr>
    </w:p>
    <w:p>
      <w:pPr>
        <w:pStyle w:val="44"/>
        <w:ind w:firstLine="560"/>
        <w:sectPr>
          <w:footerReference r:id="rId11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走访慰问人数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60</w:t>
            </w: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3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60</w:t>
            </w:r>
            <w:r>
              <w:rPr>
                <w:rFonts w:hint="eastAsia"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  <w:lang w:val="en-US" w:eastAsia="zh-CN"/>
              </w:rPr>
              <w:t>3</w:t>
            </w: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符合发放慰问金标准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慰问金发放及时性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符合走访慰问标准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符合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退役军人社会地位提高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退役军人满意度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2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5" w:type="first"/>
      <w:footerReference r:id="rId18" w:type="first"/>
      <w:headerReference r:id="rId13" w:type="default"/>
      <w:footerReference r:id="rId16" w:type="default"/>
      <w:headerReference r:id="rId14" w:type="even"/>
      <w:footerReference r:id="rId1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3OWQwMmI1MmZiMDk5YjVmYWExYTBkNjM0ZTcyZTQifQ=="/>
  </w:docVars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19B21DEC"/>
    <w:rsid w:val="42FE0D52"/>
    <w:rsid w:val="7029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qFormat/>
    <w:uiPriority w:val="99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qFormat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qFormat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qFormat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qFormat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qFormat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qFormat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8.xml"/><Relationship Id="rId17" Type="http://schemas.openxmlformats.org/officeDocument/2006/relationships/footer" Target="foot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header" Target="header5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1306</Words>
  <Characters>1541</Characters>
  <Lines>0</Lines>
  <Paragraphs>0</Paragraphs>
  <TotalTime>11</TotalTime>
  <ScaleCrop>false</ScaleCrop>
  <LinksUpToDate>false</LinksUpToDate>
  <CharactersWithSpaces>1565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追逐梦想</cp:lastModifiedBy>
  <dcterms:modified xsi:type="dcterms:W3CDTF">2022-10-31T02:31:36Z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C4C8CF0DB54F49EAA26BF47722003572</vt:lpwstr>
  </property>
</Properties>
</file>