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附件3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山西省企业投资项目承诺制改革试点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清单式告知管理办法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楷体" w:hAnsi="楷体" w:eastAsia="楷体" w:cs="楷体"/>
          <w:color w:val="000000"/>
          <w:sz w:val="32"/>
          <w:szCs w:val="32"/>
        </w:rPr>
      </w:pPr>
      <w:r>
        <w:rPr>
          <w:rStyle w:val="4"/>
          <w:rFonts w:hint="eastAsia" w:ascii="楷体" w:hAnsi="楷体" w:eastAsia="楷体" w:cs="楷体"/>
          <w:color w:val="000000"/>
          <w:sz w:val="32"/>
          <w:szCs w:val="32"/>
          <w:shd w:val="clear" w:color="auto" w:fill="FFFFFF"/>
        </w:rPr>
        <w:t>（试行）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第一条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根据《山西省企业投资项目承诺制改革试点方案》，为切实做好清单式告知管理，制定本办法。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第二条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对企业投资项目报建审批事项实行清单事前告知制度。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第三条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清单包括两类：第一类清单列明企业投资项目报建审批事项的条件、标准和权限；第二类清单列明具体项目需办理的报建审批事项。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第四条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第一类清单由省直有关部门制定。对政府统一服务事项，需明确政府服务的内容和范围；对企业承诺事项，需明确事项准入条件和标准、监管及验收的要求和依据；对保留审批事项，制定办事指南，明确前置要件、办理流程、审批时限等。清单在投资项目在线审批监管平台、各级政务服务网站公开发布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第五条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第二类清单由各级政务服务机构研究确定。各级政务服务机构在政务大厅设立企业投资项目承诺制服务窗口，负责   组织政府有关部门根据企业提供的相关资料，研究确定该项目需办理的报建审批事项，加盖公章，在3个工作日内正式告知企业。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B1C87"/>
    <w:rsid w:val="6D535020"/>
    <w:rsid w:val="748B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2018-07-13T00:47:00Z</dcterms:created>
  <dc:creator>LINA</dc:creator>
  <cp:lastModifiedBy>LINA</cp:lastModifiedBy>
  <dcterms:modified xsi:type="dcterms:W3CDTF">2018-07-13T00:52:36Z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