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附件5</w:t>
      </w: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山西省企业投资项目承诺制改革试点</w:t>
      </w: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施工图设计文件联合审查管理办法</w:t>
      </w:r>
    </w:p>
    <w:p>
      <w:pPr>
        <w:spacing w:beforeLines="50" w:afterLines="100" w:line="600" w:lineRule="exact"/>
        <w:ind w:firstLine="643" w:firstLineChars="200"/>
        <w:jc w:val="center"/>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（试  行）</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根据《山西省企业投资项目承诺制改革试点方案》，为切实做好施工图设计文件联合审查管理，制定本办法。</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施工图设计文件联合审查是指施工图设计文件审查机构（以下简称审查机构）对房屋建筑和市政基础设施工程、人民防空工程、易燃易爆等特定场所防雷装置施工图设计文件的审查以及消防主管部门对大型的人员密集场所和其他特殊建设工程消防设计的审核。</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施工图设计文件联合审查管理包括：住房城乡建设、人防、消防、气象等主管部门依据国家法律法规对新建、改建、扩建建设工程的施工图设计文件审查、审核和备案服务管理。</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对应当进行施工图设计文件审查的项目范围及办理权限，住房城乡建设、人防、消防、气象等主管部门以清单形式在政务大厅及门户网站公开发布。</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市、县政务服务部门负责施工图设计文件联合审查</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及备案的受理、督办、送达等全过程管理工作。</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住房城乡建设、人防、气象等根据职责分别负责施工图审查备案工作，备案属告知性备案，不得变相审批或附加任何条件。项目类别如涉及到国家安全事项，由安全部门根据职责范围内进行审查。</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施工图设计文件联合审查要求：</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（一）统一受理。企业将施工图审查合同、建设工程涉及消防设计审核的规定申请材料，提交承诺制窗口统一受理。</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（二）同步审查。住房城乡建设、人防、气象等部门认定的审查机构以及消防部门对建设单位提供的施工图设计文件同步进行审查（审核）。</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（三）一次告知。审查机构按照有关规定对施工图设计文件一次性提出审查意见，书面告知企业。</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（四）限时办结。住房城乡建设部门应督促审查机构在规定时限内完成审查、复审工作。消防部门应在规定时限内完成审核工作。</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（五）自主选择。企业自主选择施工图审查机构，任何单位和个人不得干预。</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施工图设计文件联合审查基本流程：</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（一）企业将施工图审查合同、消防法律法规规定的申请材料以及审查单位收到施工图设计文件的回执报送当地政务大厅承诺制窗口。窗口向审查机构和消防部门告知限时办结要求。</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（二）审查机构在规定时限内，完成施工图设计文件审查，并一次性告知企业施工图设计文件中不符合国家相关法律法规和规范强制性条文规定内容，同时将告知情况报承诺制窗口。</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消防部门在规定时限完成消防设计文件审核工作，出具《建设工程消防设计审核意见书》并送达企业，同时送承诺制窗口。</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（三）施工图设计文件修改完成后，企业向承诺制窗口提交复审申请，承诺制窗口告知施工图审查机构复审限时办结要求。施工图审查机构在规定时限内完成复审。</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（四）审查合格的，施工图审查机构出具审查合格书后，将审查合格书报送承诺制窗口，并报有关部门备案。</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施工图设计文件联合审查时限要求：</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（一）施工图审查机构</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1．审查时限：大型房屋建筑工程、市政基础设施工程为1 5个工作日，中型及以下房屋建筑工程、市政基础设施工程、易燃易爆等特定场所防雷装置为1 0个工作日。工程勘察文件，甲级项目为7个工作日，乙级及以下项目为5个工作日。以上时限不包括施工图修改时间和审查机构的复审时间。</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2．复审时限：5个工作日。</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3．出具审查合格书、加盖审查专用章时间计入初审或复审时限。审查和复审之间的设计文件修改的时间不计入审查时限内。</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（二）消防设计审核时限为1 5个工作日，需要组织专家评审的，专家评审时间不计入审核时间内。</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大型的人员密集场所和其他特殊建设工程以外的建设工程，建设单位应当按照消防法律法规规定报消防主管部门备案。</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建设多图联审数字平台，整合住房城乡建设、人防、消防、气象等部门的图审环节。平台建成后，施工图设计文件联合审查管理办法另行制定。</w:t>
      </w: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hAnsi="仿宋_GB2312" w:eastAsia="仿宋_GB2312" w:cs="仿宋_GB2312"/>
          <w:sz w:val="32"/>
          <w:szCs w:val="32"/>
        </w:rPr>
      </w:pPr>
    </w:p>
    <w:p>
      <w:pPr>
        <w:spacing w:line="600" w:lineRule="exact"/>
        <w:rPr>
          <w:rFonts w:ascii="仿宋_GB2312" w:hAnsi="仿宋_GB2312" w:eastAsia="仿宋_GB2312" w:cs="仿宋_GB2312"/>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90522C"/>
    <w:rsid w:val="3290522C"/>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2018-07-13T00:47:00Z</dcterms:created>
  <dc:creator>LINA</dc:creator>
  <cp:lastModifiedBy>LINA</cp:lastModifiedBy>
  <dcterms:modified xsi:type="dcterms:W3CDTF">2018-07-13T00:52:49Z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