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附件8</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山西省企业投资项目承诺制改革试点</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竣工验收管理办法</w:t>
      </w:r>
    </w:p>
    <w:p>
      <w:pPr>
        <w:spacing w:beforeLines="50" w:afterLines="100" w:line="600" w:lineRule="exact"/>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（试  行）</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根据《山西省企业投资项目承诺制改革试点方案》，为切实做好竣工验收管理，制定本办法。</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按照法律法规相关规定，竣工验收事项包括企业自主验收事项和政府有关部门验收事项两类，事项验收合格后，验收组织者应出具竣工验收报告。</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企业自主验收事项，由企业组织完成并向政府有关部门报备。包括开发建设项目水土保持设施验收、建设项目环境保护验收、人民防空工程竣工验收、易燃易爆等特定场所防雷工程验收、建设工程竣工验收。</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政府有关部门验收事项包括文物保护工程验收、开发建设项目防洪设施验收、取水工程验收、建设工程消防验收、建设工程规划验收、节能验收、涉及国家安全事项建设项目验收。</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政府有关部门验收事项，企业向政务大厅企业投资项目承诺制服务窗口提出竣工验收申请。各级政务服务机构组织协调部门在规定时限内分别或联合完成现场验收，验收不合格的限期整改，验收合格后即可投入运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846273"/>
    <w:rsid w:val="3C84627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2018-07-13T00:49:00Z</dcterms:created>
  <dc:creator>LINA</dc:creator>
  <cp:lastModifiedBy>LINA</cp:lastModifiedBy>
  <dcterms:modified xsi:type="dcterms:W3CDTF">2018-07-13T00:53:04Z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