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附件6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山西省企业投资项目承诺制改革试点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事项容缺处置管理办法</w:t>
      </w:r>
    </w:p>
    <w:p>
      <w:pPr>
        <w:spacing w:beforeLines="50" w:afterLines="100" w:line="600" w:lineRule="exact"/>
        <w:jc w:val="center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（试  行）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根据《山西省企业投资项目承诺制改革试点方案》，为切实做好事项容缺处置管理，制定本办法。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容缺处置是对主要申报材料（主件）齐全且符合法定条件，但次要条件或手续（副件）有欠缺的审批事项，各级政务服务机构企业投资项目承诺制服务窗口可先予受理，并转政府有关部门进行审查。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政府有关部门对审批事项所需提交的申报材料进行梳理，相关法律法规明确需企业提供的申报材料按主件、副件进行分类，形成的本部门审批服务事项容缺处置目录，作为容缺处置管理的依据。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受理审批事项时，工作人员需一次性告知可容缺的申报材料，企业申报材料主件齐全，仅缺副件材料的，窗口先予受理，并出具《容缺处置通知单》（一式3份，1份交申请人，2份存档备查）。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企业补充副件的时限最长不超过该事项对外公布的办结时限。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政府有关部门受理容缺事项后，要在规定时限内进行实质性审查。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企业在办结时限内补齐容缺材料，政府有关部门给予办结发证；在办理时限内未能补齐容缺材料的，不予办结发证。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04B7B"/>
    <w:rsid w:val="6D535020"/>
    <w:rsid w:val="7BB0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2018-07-13T00:49:00Z</dcterms:created>
  <dc:creator>LINA</dc:creator>
  <cp:lastModifiedBy>LINA</cp:lastModifiedBy>
  <dcterms:modified xsi:type="dcterms:W3CDTF">2018-07-13T00:52:54Z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