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附件4</w:t>
      </w:r>
    </w:p>
    <w:p>
      <w:pPr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畜禽养殖业粪污处理利用设施建设要求</w:t>
      </w:r>
    </w:p>
    <w:p>
      <w:pPr>
        <w:jc w:val="center"/>
        <w:rPr>
          <w:rFonts w:hint="eastAsia" w:ascii="黑体" w:eastAsia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1、养殖数量与畜禽养殖栏舍面积对应关系为：1头猪/㎡、0.5头奶牛/㎡、1头肉牛/㎡、15只蛋鸡/㎡、10只肉鸡/㎡。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、粪便农业利用的，必须配备固定的防雨防渗粪便堆放场，并定期清运。一般情况下，每10头猪（出栏）粪便堆场所需容积约1m³；每一头肉牛（出栏）或2头奶牛（存栏）粪便堆场所需容积约1m³；每2000只肉鸡（出栏）或每500只蛋鸡（存栏）粪便堆场所需容积约1m³。养殖场需提供明确的粪便去向或用户使用证明。一般情况下，每亩土地年消纳粪便量不超过5头猪（出栏）、200只肉鸡（出栏）、50只蛋鸡（存栏）、0.2头肉牛（出栏）、0.4头奶牛（存栏）的产生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3、粪便生产有机肥方式必须有明确的粪便入库单、有机肥出库和销售证明。一般情况下，生产1吨有机肥大约需要4吨粪便。养殖场粪便转运给专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业有机肥厂利用的，应提供有机肥厂对粪便的接收证明材料，有机肥生产厂须提供生产、销售记录。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4、粪便生产沼气的，一般情况下，每10头猪（出栏）所需的沼气池容积约2m³，每头肉牛（出栏）或2头奶牛（存栏）所需的沼气池容积约2m³。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、污水/尿液农业利用的，应建有固定防雨防渗污水/尿液储存池，一般情况下，污水/尿液储存池体积应能容纳2个月以上的污水/尿液量（每出栏1头生猪储存池体积不少于0.3m³），且需提供明确的污水/尿液去向或用户使用证明。一般情况下，每亩土地年消纳污水/尿液量不能超过5头猪（出栏）、0.2头肉牛（出栏）、0.4头奶牛（存栏）的产生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6、污水/尿液采用厌氧-好氧-深度处理的。养猪厌氧池体积不少于0.1m³/头（出栏），好氧池容积不少于0.01m³/头（出栏）；肉牛和奶牛可以按照相应关系换算，1头肉牛（出栏）或2头奶牛（存栏）相当于10头猪（出栏）。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1713C3"/>
    <w:rsid w:val="6B1713C3"/>
    <w:rsid w:val="6D535020"/>
    <w:rsid w:val="7136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2018-07-13T01:41:00Z</dcterms:created>
  <dc:creator>LINA</dc:creator>
  <cp:lastModifiedBy>LINA</cp:lastModifiedBy>
  <dcterms:modified xsi:type="dcterms:W3CDTF">2018-07-13T01:43:46Z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